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B1900F" w14:textId="6B23ACD1" w:rsidR="00C539ED" w:rsidRDefault="00672E7E" w:rsidP="00CF54A7">
      <w:r w:rsidRPr="00672E7E">
        <w:t>Jonathan is a specialist commercial consultant, arbitrator and adjudicator with dual civil engineering and law qualifications. Jonathan has over forty-five years of experience on complex engineering and construction projects, working for clients, consultants, contractors, and project management companies. His experience is predominantly in the power, minerals and mining field</w:t>
      </w:r>
      <w:r>
        <w:t>s</w:t>
      </w:r>
      <w:r w:rsidRPr="00672E7E">
        <w:t xml:space="preserve">, locally and internationally, but he is familiar with most other engineering and construction work. Jonathan is well versed in all aspects of project management controls (cost control, commercial/contract management, logistics and planning) over the whole life cycle of a project, from pre-feasibility to final close out. </w:t>
      </w:r>
      <w:r w:rsidR="00A922C7" w:rsidRPr="00672E7E">
        <w:t>Jonathan has a comprehensive understanding of the FIDIC, GCC, JBCC and NEC standard contract forms</w:t>
      </w:r>
      <w:r w:rsidR="00A922C7">
        <w:t>.</w:t>
      </w:r>
      <w:r w:rsidR="00A922C7">
        <w:t xml:space="preserve"> </w:t>
      </w:r>
      <w:r w:rsidRPr="00672E7E">
        <w:t>He has “hands-on” and management experience in arbitration, adjudication, mediation and litigation, both as a protagonist and as the arbitrator or adjudicator</w:t>
      </w:r>
      <w:r w:rsidR="00A922C7">
        <w:t>,</w:t>
      </w:r>
      <w:r w:rsidRPr="00672E7E">
        <w:t xml:space="preserve"> </w:t>
      </w:r>
      <w:r>
        <w:t>and has been involved in over 150 adjudications, 40 arbitrations and 25 dispute boards.</w:t>
      </w:r>
    </w:p>
    <w:p w14:paraId="58DEEF41" w14:textId="77777777" w:rsidR="00672E7E" w:rsidRPr="00CF54A7" w:rsidRDefault="00672E7E" w:rsidP="00CF54A7"/>
    <w:sectPr w:rsidR="00672E7E" w:rsidRPr="00CF54A7" w:rsidSect="00EB53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1418" w:bottom="1701" w:left="1418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A88A8A" w14:textId="77777777" w:rsidR="002021F8" w:rsidRDefault="002021F8">
      <w:r>
        <w:separator/>
      </w:r>
    </w:p>
  </w:endnote>
  <w:endnote w:type="continuationSeparator" w:id="0">
    <w:p w14:paraId="5EFFE564" w14:textId="77777777" w:rsidR="002021F8" w:rsidRDefault="00202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(normal text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AABB9" w14:textId="77777777" w:rsidR="002F3033" w:rsidRDefault="002F30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DB1EDB" w14:textId="77777777" w:rsidR="004342F0" w:rsidRPr="00065B32" w:rsidRDefault="00A85C6E" w:rsidP="00A13641">
    <w:pPr>
      <w:pStyle w:val="Footer"/>
      <w:tabs>
        <w:tab w:val="clear" w:pos="4536"/>
      </w:tabs>
      <w:rPr>
        <w:sz w:val="16"/>
        <w:szCs w:val="16"/>
      </w:rPr>
    </w:pPr>
    <w:fldSimple w:instr=" FILENAME   \* MERGEFORMAT ">
      <w:r w:rsidRPr="00A85C6E">
        <w:rPr>
          <w:noProof/>
          <w:sz w:val="16"/>
          <w:szCs w:val="16"/>
        </w:rPr>
        <w:t>Document1</w:t>
      </w:r>
    </w:fldSimple>
  </w:p>
  <w:p w14:paraId="6D3B7C0A" w14:textId="77777777" w:rsidR="001D10C5" w:rsidRPr="00065B32" w:rsidRDefault="00A13641" w:rsidP="00A13641">
    <w:pPr>
      <w:pStyle w:val="Footer"/>
      <w:tabs>
        <w:tab w:val="clear" w:pos="4536"/>
      </w:tabs>
      <w:rPr>
        <w:sz w:val="16"/>
        <w:szCs w:val="16"/>
      </w:rPr>
    </w:pPr>
    <w:r>
      <w:tab/>
    </w:r>
    <w:r w:rsidR="001D10C5" w:rsidRPr="00065B32">
      <w:rPr>
        <w:sz w:val="16"/>
        <w:szCs w:val="16"/>
      </w:rPr>
      <w:t xml:space="preserve">Page </w:t>
    </w:r>
    <w:r w:rsidR="0089213C" w:rsidRPr="00065B32">
      <w:rPr>
        <w:bCs/>
        <w:sz w:val="16"/>
        <w:szCs w:val="16"/>
      </w:rPr>
      <w:fldChar w:fldCharType="begin"/>
    </w:r>
    <w:r w:rsidR="001D10C5" w:rsidRPr="00065B32">
      <w:rPr>
        <w:bCs/>
        <w:sz w:val="16"/>
        <w:szCs w:val="16"/>
      </w:rPr>
      <w:instrText xml:space="preserve"> PAGE </w:instrText>
    </w:r>
    <w:r w:rsidR="0089213C" w:rsidRPr="00065B32">
      <w:rPr>
        <w:bCs/>
        <w:sz w:val="16"/>
        <w:szCs w:val="16"/>
      </w:rPr>
      <w:fldChar w:fldCharType="separate"/>
    </w:r>
    <w:r w:rsidR="00C1070A">
      <w:rPr>
        <w:bCs/>
        <w:noProof/>
        <w:sz w:val="16"/>
        <w:szCs w:val="16"/>
      </w:rPr>
      <w:t>2</w:t>
    </w:r>
    <w:r w:rsidR="0089213C" w:rsidRPr="00065B32">
      <w:rPr>
        <w:bCs/>
        <w:sz w:val="16"/>
        <w:szCs w:val="16"/>
      </w:rPr>
      <w:fldChar w:fldCharType="end"/>
    </w:r>
    <w:r w:rsidR="001D10C5" w:rsidRPr="00065B32">
      <w:rPr>
        <w:bCs/>
        <w:sz w:val="16"/>
        <w:szCs w:val="16"/>
      </w:rPr>
      <w:t xml:space="preserve"> of </w:t>
    </w:r>
    <w:r w:rsidR="0089213C" w:rsidRPr="00065B32">
      <w:rPr>
        <w:bCs/>
        <w:sz w:val="16"/>
        <w:szCs w:val="16"/>
      </w:rPr>
      <w:fldChar w:fldCharType="begin"/>
    </w:r>
    <w:r w:rsidR="001D10C5" w:rsidRPr="00065B32">
      <w:rPr>
        <w:bCs/>
        <w:sz w:val="16"/>
        <w:szCs w:val="16"/>
      </w:rPr>
      <w:instrText xml:space="preserve"> NUMPAGES </w:instrText>
    </w:r>
    <w:r w:rsidR="0089213C" w:rsidRPr="00065B32">
      <w:rPr>
        <w:bCs/>
        <w:sz w:val="16"/>
        <w:szCs w:val="16"/>
      </w:rPr>
      <w:fldChar w:fldCharType="separate"/>
    </w:r>
    <w:r w:rsidR="00C1070A">
      <w:rPr>
        <w:bCs/>
        <w:noProof/>
        <w:sz w:val="16"/>
        <w:szCs w:val="16"/>
      </w:rPr>
      <w:t>2</w:t>
    </w:r>
    <w:r w:rsidR="0089213C" w:rsidRPr="00065B32">
      <w:rPr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CB2B3" w14:textId="77777777" w:rsidR="001D10C5" w:rsidRDefault="001D10C5" w:rsidP="00C65094">
    <w:pPr>
      <w:pStyle w:val="Footer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AA9E1" w14:textId="77777777" w:rsidR="002021F8" w:rsidRDefault="002021F8">
      <w:r>
        <w:separator/>
      </w:r>
    </w:p>
  </w:footnote>
  <w:footnote w:type="continuationSeparator" w:id="0">
    <w:p w14:paraId="4796F5DD" w14:textId="77777777" w:rsidR="002021F8" w:rsidRDefault="00202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BA276" w14:textId="77777777" w:rsidR="002F3033" w:rsidRDefault="002F30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39807" w14:textId="77777777" w:rsidR="001D10C5" w:rsidRDefault="001D10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82132" w14:textId="77777777" w:rsidR="002F3033" w:rsidRDefault="002F30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768BA"/>
    <w:multiLevelType w:val="multilevel"/>
    <w:tmpl w:val="05F86EE0"/>
    <w:lvl w:ilvl="0">
      <w:start w:val="1"/>
      <w:numFmt w:val="decimal"/>
      <w:lvlRestart w:val="0"/>
      <w:lvlText w:val="%1."/>
      <w:lvlJc w:val="left"/>
      <w:pPr>
        <w:tabs>
          <w:tab w:val="num" w:pos="2268"/>
        </w:tabs>
        <w:ind w:left="1985" w:hanging="1985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"/>
      <w:lvlJc w:val="left"/>
      <w:pPr>
        <w:tabs>
          <w:tab w:val="num" w:pos="1701"/>
        </w:tabs>
        <w:ind w:left="1701" w:hanging="170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tabs>
          <w:tab w:val="num" w:pos="2268"/>
        </w:tabs>
        <w:ind w:left="2268" w:hanging="2268"/>
      </w:pPr>
      <w:rPr>
        <w:rFonts w:ascii="Arial" w:hAnsi="Arial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-27"/>
        </w:tabs>
        <w:ind w:left="170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%7."/>
      <w:lvlJc w:val="left"/>
      <w:pPr>
        <w:tabs>
          <w:tab w:val="num" w:pos="-27"/>
        </w:tabs>
        <w:ind w:left="314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32A16F5"/>
    <w:multiLevelType w:val="multilevel"/>
    <w:tmpl w:val="3F6C9674"/>
    <w:lvl w:ilvl="0">
      <w:start w:val="1"/>
      <w:numFmt w:val="decimal"/>
      <w:isLgl/>
      <w:lvlText w:val="%1."/>
      <w:lvlJc w:val="left"/>
      <w:pPr>
        <w:tabs>
          <w:tab w:val="num" w:pos="2268"/>
        </w:tabs>
        <w:ind w:left="1701" w:hanging="1701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2250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5"/>
        </w:tabs>
        <w:ind w:left="2835" w:hanging="2835"/>
      </w:pPr>
      <w:rPr>
        <w:rFonts w:ascii="Arial" w:hAnsi="Arial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1080"/>
      </w:pPr>
      <w:rPr>
        <w:rFonts w:ascii="Arial" w:hAnsi="Arial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37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42"/>
        </w:tabs>
        <w:ind w:left="426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62"/>
        </w:tabs>
        <w:ind w:left="4842" w:hanging="1440"/>
      </w:pPr>
      <w:rPr>
        <w:rFonts w:hint="default"/>
      </w:rPr>
    </w:lvl>
  </w:abstractNum>
  <w:abstractNum w:abstractNumId="2" w15:restartNumberingAfterBreak="0">
    <w:nsid w:val="04BE1272"/>
    <w:multiLevelType w:val="multilevel"/>
    <w:tmpl w:val="B6487FAC"/>
    <w:lvl w:ilvl="0">
      <w:start w:val="1"/>
      <w:numFmt w:val="decimal"/>
      <w:isLgl/>
      <w:lvlText w:val="%1."/>
      <w:lvlJc w:val="left"/>
      <w:pPr>
        <w:tabs>
          <w:tab w:val="num" w:pos="2268"/>
        </w:tabs>
        <w:ind w:left="2268" w:hanging="2268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962"/>
        </w:tabs>
        <w:ind w:left="131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82"/>
        </w:tabs>
        <w:ind w:left="17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2250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5"/>
        </w:tabs>
        <w:ind w:left="2835" w:hanging="2835"/>
      </w:pPr>
      <w:rPr>
        <w:rFonts w:ascii="Arial" w:hAnsi="Arial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1080"/>
      </w:pPr>
      <w:rPr>
        <w:rFonts w:ascii="Arial" w:hAnsi="Arial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37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42"/>
        </w:tabs>
        <w:ind w:left="426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62"/>
        </w:tabs>
        <w:ind w:left="4842" w:hanging="1440"/>
      </w:pPr>
      <w:rPr>
        <w:rFonts w:hint="default"/>
      </w:rPr>
    </w:lvl>
  </w:abstractNum>
  <w:abstractNum w:abstractNumId="3" w15:restartNumberingAfterBreak="0">
    <w:nsid w:val="0B823502"/>
    <w:multiLevelType w:val="hybridMultilevel"/>
    <w:tmpl w:val="64AA335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B24407"/>
    <w:multiLevelType w:val="multilevel"/>
    <w:tmpl w:val="EFC2A024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2250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5"/>
        </w:tabs>
        <w:ind w:left="2835" w:hanging="2835"/>
      </w:pPr>
      <w:rPr>
        <w:rFonts w:ascii="Arial" w:hAnsi="Arial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1080"/>
      </w:pPr>
      <w:rPr>
        <w:rFonts w:ascii="Arial" w:hAnsi="Arial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37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42"/>
        </w:tabs>
        <w:ind w:left="426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62"/>
        </w:tabs>
        <w:ind w:left="4842" w:hanging="1440"/>
      </w:pPr>
      <w:rPr>
        <w:rFonts w:hint="default"/>
      </w:rPr>
    </w:lvl>
  </w:abstractNum>
  <w:abstractNum w:abstractNumId="5" w15:restartNumberingAfterBreak="0">
    <w:nsid w:val="1DFC083E"/>
    <w:multiLevelType w:val="multilevel"/>
    <w:tmpl w:val="ECA06CD0"/>
    <w:lvl w:ilvl="0">
      <w:start w:val="1"/>
      <w:numFmt w:val="decimal"/>
      <w:isLgl/>
      <w:lvlText w:val="%1."/>
      <w:lvlJc w:val="left"/>
      <w:pPr>
        <w:tabs>
          <w:tab w:val="num" w:pos="2268"/>
        </w:tabs>
        <w:ind w:left="1701" w:hanging="1701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962"/>
        </w:tabs>
        <w:ind w:left="131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2250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5"/>
        </w:tabs>
        <w:ind w:left="2835" w:hanging="2835"/>
      </w:pPr>
      <w:rPr>
        <w:rFonts w:ascii="Arial" w:hAnsi="Arial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1080"/>
      </w:pPr>
      <w:rPr>
        <w:rFonts w:ascii="Arial" w:hAnsi="Arial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37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42"/>
        </w:tabs>
        <w:ind w:left="426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62"/>
        </w:tabs>
        <w:ind w:left="4842" w:hanging="1440"/>
      </w:pPr>
      <w:rPr>
        <w:rFonts w:hint="default"/>
      </w:rPr>
    </w:lvl>
  </w:abstractNum>
  <w:abstractNum w:abstractNumId="6" w15:restartNumberingAfterBreak="0">
    <w:nsid w:val="2C88250B"/>
    <w:multiLevelType w:val="multilevel"/>
    <w:tmpl w:val="E066536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2250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5"/>
        </w:tabs>
        <w:ind w:left="2835" w:hanging="2835"/>
      </w:pPr>
      <w:rPr>
        <w:rFonts w:ascii="Arial" w:hAnsi="Arial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1080"/>
      </w:pPr>
      <w:rPr>
        <w:rFonts w:ascii="Arial" w:hAnsi="Arial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37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42"/>
        </w:tabs>
        <w:ind w:left="426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62"/>
        </w:tabs>
        <w:ind w:left="4842" w:hanging="1440"/>
      </w:pPr>
      <w:rPr>
        <w:rFonts w:hint="default"/>
      </w:rPr>
    </w:lvl>
  </w:abstractNum>
  <w:abstractNum w:abstractNumId="7" w15:restartNumberingAfterBreak="0">
    <w:nsid w:val="2FE80253"/>
    <w:multiLevelType w:val="multilevel"/>
    <w:tmpl w:val="2520B1F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"/>
      <w:lvlJc w:val="left"/>
      <w:pPr>
        <w:tabs>
          <w:tab w:val="num" w:pos="-27"/>
        </w:tabs>
        <w:ind w:left="981" w:hanging="1008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tabs>
          <w:tab w:val="num" w:pos="-27"/>
        </w:tabs>
        <w:ind w:left="981" w:hanging="1008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-27"/>
        </w:tabs>
        <w:ind w:left="170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%7."/>
      <w:lvlJc w:val="left"/>
      <w:pPr>
        <w:tabs>
          <w:tab w:val="num" w:pos="-27"/>
        </w:tabs>
        <w:ind w:left="314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34B7CF4"/>
    <w:multiLevelType w:val="multilevel"/>
    <w:tmpl w:val="1018E9D0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"/>
      <w:lvlJc w:val="left"/>
      <w:pPr>
        <w:tabs>
          <w:tab w:val="num" w:pos="-27"/>
        </w:tabs>
        <w:ind w:left="981" w:hanging="1008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tabs>
          <w:tab w:val="num" w:pos="-27"/>
        </w:tabs>
        <w:ind w:left="981" w:hanging="1008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-27"/>
        </w:tabs>
        <w:ind w:left="170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%7."/>
      <w:lvlJc w:val="left"/>
      <w:pPr>
        <w:tabs>
          <w:tab w:val="num" w:pos="-27"/>
        </w:tabs>
        <w:ind w:left="314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AB62664"/>
    <w:multiLevelType w:val="multilevel"/>
    <w:tmpl w:val="245C2348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"/>
      <w:lvlJc w:val="left"/>
      <w:pPr>
        <w:tabs>
          <w:tab w:val="num" w:pos="1701"/>
        </w:tabs>
        <w:ind w:left="1701" w:hanging="170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tabs>
          <w:tab w:val="num" w:pos="2268"/>
        </w:tabs>
        <w:ind w:left="2268" w:hanging="2268"/>
      </w:pPr>
      <w:rPr>
        <w:rFonts w:ascii="Arial" w:hAnsi="Arial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-27"/>
        </w:tabs>
        <w:ind w:left="170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%7."/>
      <w:lvlJc w:val="left"/>
      <w:pPr>
        <w:tabs>
          <w:tab w:val="num" w:pos="-27"/>
        </w:tabs>
        <w:ind w:left="314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41354BDE"/>
    <w:multiLevelType w:val="multilevel"/>
    <w:tmpl w:val="28AE096E"/>
    <w:lvl w:ilvl="0">
      <w:start w:val="1"/>
      <w:numFmt w:val="decimal"/>
      <w:lvlRestart w:val="0"/>
      <w:lvlText w:val="%1."/>
      <w:lvlJc w:val="left"/>
      <w:pPr>
        <w:tabs>
          <w:tab w:val="num" w:pos="1548"/>
        </w:tabs>
        <w:ind w:left="1548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tabs>
          <w:tab w:val="num" w:pos="2754"/>
        </w:tabs>
        <w:ind w:left="2754" w:hanging="1134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"/>
      <w:lvlJc w:val="left"/>
      <w:pPr>
        <w:tabs>
          <w:tab w:val="num" w:pos="2682"/>
        </w:tabs>
        <w:ind w:left="2682" w:hanging="170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tabs>
          <w:tab w:val="num" w:pos="3249"/>
        </w:tabs>
        <w:ind w:left="3249" w:hanging="2268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954"/>
        </w:tabs>
        <w:ind w:left="2682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(%6)"/>
      <w:lvlJc w:val="left"/>
      <w:pPr>
        <w:tabs>
          <w:tab w:val="num" w:pos="3816"/>
        </w:tabs>
        <w:ind w:left="3816" w:hanging="567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%7."/>
      <w:lvlJc w:val="left"/>
      <w:pPr>
        <w:tabs>
          <w:tab w:val="num" w:pos="954"/>
        </w:tabs>
        <w:ind w:left="4122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954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ind w:left="954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3E4328E"/>
    <w:multiLevelType w:val="hybridMultilevel"/>
    <w:tmpl w:val="64AA3356"/>
    <w:lvl w:ilvl="0" w:tplc="0409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pStyle w:val="Heading4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7B41415"/>
    <w:multiLevelType w:val="multilevel"/>
    <w:tmpl w:val="039276E4"/>
    <w:lvl w:ilvl="0">
      <w:start w:val="1"/>
      <w:numFmt w:val="decimal"/>
      <w:lvlText w:val="%1."/>
      <w:lvlJc w:val="left"/>
      <w:pPr>
        <w:tabs>
          <w:tab w:val="num" w:pos="1242"/>
        </w:tabs>
        <w:ind w:left="882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962"/>
        </w:tabs>
        <w:ind w:left="1314" w:hanging="432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2682"/>
        </w:tabs>
        <w:ind w:left="1746" w:hanging="504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2250" w:hanging="648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isLgl/>
      <w:lvlText w:val="%1.%2.%3.%4.%5."/>
      <w:lvlJc w:val="left"/>
      <w:pPr>
        <w:tabs>
          <w:tab w:val="num" w:pos="2835"/>
        </w:tabs>
        <w:ind w:left="2835" w:hanging="2835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4842"/>
        </w:tabs>
        <w:ind w:left="3258" w:hanging="936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3762" w:hanging="108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num" w:pos="6642"/>
        </w:tabs>
        <w:ind w:left="4266" w:hanging="1224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tabs>
          <w:tab w:val="num" w:pos="7362"/>
        </w:tabs>
        <w:ind w:left="4842" w:hanging="144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7ED0906"/>
    <w:multiLevelType w:val="hybridMultilevel"/>
    <w:tmpl w:val="A34E7966"/>
    <w:lvl w:ilvl="0" w:tplc="AB7AFF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04EC8"/>
    <w:multiLevelType w:val="multilevel"/>
    <w:tmpl w:val="ACDC12C0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"/>
      <w:lvlJc w:val="left"/>
      <w:pPr>
        <w:tabs>
          <w:tab w:val="num" w:pos="1701"/>
        </w:tabs>
        <w:ind w:left="1701" w:hanging="170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tabs>
          <w:tab w:val="num" w:pos="-27"/>
        </w:tabs>
        <w:ind w:left="981" w:hanging="1008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-27"/>
        </w:tabs>
        <w:ind w:left="170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%7."/>
      <w:lvlJc w:val="left"/>
      <w:pPr>
        <w:tabs>
          <w:tab w:val="num" w:pos="-27"/>
        </w:tabs>
        <w:ind w:left="314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F036DE6"/>
    <w:multiLevelType w:val="multilevel"/>
    <w:tmpl w:val="745ECF3E"/>
    <w:lvl w:ilvl="0">
      <w:start w:val="1"/>
      <w:numFmt w:val="decimal"/>
      <w:isLgl/>
      <w:lvlText w:val="%1."/>
      <w:lvlJc w:val="left"/>
      <w:pPr>
        <w:tabs>
          <w:tab w:val="num" w:pos="2268"/>
        </w:tabs>
        <w:ind w:left="2268" w:hanging="2268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962"/>
        </w:tabs>
        <w:ind w:left="131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82"/>
        </w:tabs>
        <w:ind w:left="17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5"/>
        </w:tabs>
        <w:ind w:left="2835" w:hanging="2835"/>
      </w:pPr>
      <w:rPr>
        <w:rFonts w:ascii="Arial" w:hAnsi="Arial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1080"/>
      </w:pPr>
      <w:rPr>
        <w:rFonts w:ascii="Arial" w:hAnsi="Arial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37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42"/>
        </w:tabs>
        <w:ind w:left="426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62"/>
        </w:tabs>
        <w:ind w:left="4842" w:hanging="1440"/>
      </w:pPr>
      <w:rPr>
        <w:rFonts w:hint="default"/>
      </w:rPr>
    </w:lvl>
  </w:abstractNum>
  <w:abstractNum w:abstractNumId="16" w15:restartNumberingAfterBreak="0">
    <w:nsid w:val="544D453A"/>
    <w:multiLevelType w:val="multilevel"/>
    <w:tmpl w:val="A4804422"/>
    <w:lvl w:ilvl="0">
      <w:start w:val="1"/>
      <w:numFmt w:val="decimal"/>
      <w:isLgl/>
      <w:lvlText w:val="%1."/>
      <w:lvlJc w:val="left"/>
      <w:pPr>
        <w:tabs>
          <w:tab w:val="num" w:pos="1242"/>
        </w:tabs>
        <w:ind w:left="88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62"/>
        </w:tabs>
        <w:ind w:left="131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82"/>
        </w:tabs>
        <w:ind w:left="17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2250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5"/>
        </w:tabs>
        <w:ind w:left="2835" w:hanging="2835"/>
      </w:pPr>
      <w:rPr>
        <w:rFonts w:ascii="Arial" w:hAnsi="Arial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1080"/>
      </w:pPr>
      <w:rPr>
        <w:rFonts w:ascii="Arial" w:hAnsi="Arial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37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42"/>
        </w:tabs>
        <w:ind w:left="426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62"/>
        </w:tabs>
        <w:ind w:left="4842" w:hanging="1440"/>
      </w:pPr>
      <w:rPr>
        <w:rFonts w:hint="default"/>
      </w:rPr>
    </w:lvl>
  </w:abstractNum>
  <w:abstractNum w:abstractNumId="17" w15:restartNumberingAfterBreak="0">
    <w:nsid w:val="55403D6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56667B6"/>
    <w:multiLevelType w:val="multilevel"/>
    <w:tmpl w:val="1C647372"/>
    <w:lvl w:ilvl="0">
      <w:start w:val="1"/>
      <w:numFmt w:val="decimal"/>
      <w:lvlRestart w:val="0"/>
      <w:lvlText w:val="%1."/>
      <w:lvlJc w:val="left"/>
      <w:pPr>
        <w:tabs>
          <w:tab w:val="num" w:pos="2268"/>
        </w:tabs>
        <w:ind w:left="1985" w:hanging="1985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"/>
      <w:lvlJc w:val="left"/>
      <w:pPr>
        <w:tabs>
          <w:tab w:val="num" w:pos="1701"/>
        </w:tabs>
        <w:ind w:left="1701" w:hanging="170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tabs>
          <w:tab w:val="num" w:pos="2268"/>
        </w:tabs>
        <w:ind w:left="2268" w:hanging="2268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-27"/>
        </w:tabs>
        <w:ind w:left="170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%7."/>
      <w:lvlJc w:val="left"/>
      <w:pPr>
        <w:tabs>
          <w:tab w:val="num" w:pos="-27"/>
        </w:tabs>
        <w:ind w:left="314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59486D77"/>
    <w:multiLevelType w:val="multilevel"/>
    <w:tmpl w:val="0750FEF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3402"/>
        </w:tabs>
        <w:ind w:left="3402" w:hanging="340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9"/>
        </w:tabs>
        <w:ind w:left="3969" w:hanging="3969"/>
      </w:pPr>
      <w:rPr>
        <w:rFonts w:ascii="Arial" w:hAnsi="Arial" w:hint="default"/>
        <w:b w:val="0"/>
        <w:i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4536"/>
        </w:tabs>
        <w:ind w:left="4536" w:hanging="453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03"/>
        </w:tabs>
        <w:ind w:left="5103" w:hanging="5103"/>
      </w:pPr>
      <w:rPr>
        <w:rFonts w:ascii="Arial" w:hAnsi="Arial" w:hint="default"/>
        <w:b w:val="0"/>
        <w:i w:val="0"/>
        <w:sz w:val="24"/>
      </w:rPr>
    </w:lvl>
  </w:abstractNum>
  <w:abstractNum w:abstractNumId="20" w15:restartNumberingAfterBreak="0">
    <w:nsid w:val="5AA704DF"/>
    <w:multiLevelType w:val="multilevel"/>
    <w:tmpl w:val="91201720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"/>
      <w:lvlJc w:val="left"/>
      <w:pPr>
        <w:tabs>
          <w:tab w:val="num" w:pos="1701"/>
        </w:tabs>
        <w:ind w:left="1701" w:hanging="170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tabs>
          <w:tab w:val="num" w:pos="2268"/>
        </w:tabs>
        <w:ind w:left="2268" w:hanging="2268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-27"/>
        </w:tabs>
        <w:ind w:left="170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%7."/>
      <w:lvlJc w:val="left"/>
      <w:pPr>
        <w:tabs>
          <w:tab w:val="num" w:pos="-27"/>
        </w:tabs>
        <w:ind w:left="314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BBD241B"/>
    <w:multiLevelType w:val="multilevel"/>
    <w:tmpl w:val="37A2B2D0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tabs>
          <w:tab w:val="num" w:pos="-27"/>
        </w:tabs>
        <w:ind w:left="981" w:hanging="1008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"/>
      <w:lvlJc w:val="left"/>
      <w:pPr>
        <w:tabs>
          <w:tab w:val="num" w:pos="-27"/>
        </w:tabs>
        <w:ind w:left="981" w:hanging="1008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tabs>
          <w:tab w:val="num" w:pos="-27"/>
        </w:tabs>
        <w:ind w:left="981" w:hanging="1008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-27"/>
        </w:tabs>
        <w:ind w:left="170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%7."/>
      <w:lvlJc w:val="left"/>
      <w:pPr>
        <w:tabs>
          <w:tab w:val="num" w:pos="-27"/>
        </w:tabs>
        <w:ind w:left="3141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ind w:left="-27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74830F56"/>
    <w:multiLevelType w:val="multilevel"/>
    <w:tmpl w:val="19A426DC"/>
    <w:lvl w:ilvl="0">
      <w:start w:val="1"/>
      <w:numFmt w:val="decimal"/>
      <w:isLgl/>
      <w:lvlText w:val="%1."/>
      <w:lvlJc w:val="left"/>
      <w:pPr>
        <w:tabs>
          <w:tab w:val="num" w:pos="1242"/>
        </w:tabs>
        <w:ind w:left="88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62"/>
        </w:tabs>
        <w:ind w:left="131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82"/>
        </w:tabs>
        <w:ind w:left="17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2250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5"/>
        </w:tabs>
        <w:ind w:left="2835" w:hanging="2835"/>
      </w:pPr>
      <w:rPr>
        <w:rFonts w:ascii="Arial" w:hAnsi="Arial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3402"/>
      </w:pPr>
      <w:rPr>
        <w:rFonts w:ascii="Arial" w:hAnsi="Arial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37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42"/>
        </w:tabs>
        <w:ind w:left="426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62"/>
        </w:tabs>
        <w:ind w:left="4842" w:hanging="1440"/>
      </w:pPr>
      <w:rPr>
        <w:rFonts w:hint="default"/>
      </w:rPr>
    </w:lvl>
  </w:abstractNum>
  <w:abstractNum w:abstractNumId="23" w15:restartNumberingAfterBreak="0">
    <w:nsid w:val="7B652E7B"/>
    <w:multiLevelType w:val="hybridMultilevel"/>
    <w:tmpl w:val="D5524C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815C52"/>
    <w:multiLevelType w:val="hybridMultilevel"/>
    <w:tmpl w:val="64AA335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D1739D0"/>
    <w:multiLevelType w:val="multilevel"/>
    <w:tmpl w:val="67D6FDE8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2250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5"/>
        </w:tabs>
        <w:ind w:left="2835" w:hanging="2835"/>
      </w:pPr>
      <w:rPr>
        <w:rFonts w:ascii="Arial" w:hAnsi="Arial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1080"/>
      </w:pPr>
      <w:rPr>
        <w:rFonts w:ascii="Arial" w:hAnsi="Arial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37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42"/>
        </w:tabs>
        <w:ind w:left="426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62"/>
        </w:tabs>
        <w:ind w:left="4842" w:hanging="1440"/>
      </w:pPr>
      <w:rPr>
        <w:rFonts w:hint="default"/>
      </w:rPr>
    </w:lvl>
  </w:abstractNum>
  <w:num w:numId="1" w16cid:durableId="770900800">
    <w:abstractNumId w:val="11"/>
  </w:num>
  <w:num w:numId="2" w16cid:durableId="107702154">
    <w:abstractNumId w:val="24"/>
  </w:num>
  <w:num w:numId="3" w16cid:durableId="1541894345">
    <w:abstractNumId w:val="3"/>
  </w:num>
  <w:num w:numId="4" w16cid:durableId="638994559">
    <w:abstractNumId w:val="13"/>
  </w:num>
  <w:num w:numId="5" w16cid:durableId="709838212">
    <w:abstractNumId w:val="23"/>
  </w:num>
  <w:num w:numId="6" w16cid:durableId="724258641">
    <w:abstractNumId w:val="21"/>
  </w:num>
  <w:num w:numId="7" w16cid:durableId="908341919">
    <w:abstractNumId w:val="8"/>
  </w:num>
  <w:num w:numId="8" w16cid:durableId="1058819922">
    <w:abstractNumId w:val="17"/>
  </w:num>
  <w:num w:numId="9" w16cid:durableId="216822641">
    <w:abstractNumId w:val="7"/>
  </w:num>
  <w:num w:numId="10" w16cid:durableId="1416055032">
    <w:abstractNumId w:val="14"/>
  </w:num>
  <w:num w:numId="11" w16cid:durableId="695155169">
    <w:abstractNumId w:val="9"/>
  </w:num>
  <w:num w:numId="12" w16cid:durableId="582682980">
    <w:abstractNumId w:val="18"/>
  </w:num>
  <w:num w:numId="13" w16cid:durableId="1155804895">
    <w:abstractNumId w:val="0"/>
  </w:num>
  <w:num w:numId="14" w16cid:durableId="614798168">
    <w:abstractNumId w:val="12"/>
  </w:num>
  <w:num w:numId="15" w16cid:durableId="1047297411">
    <w:abstractNumId w:val="20"/>
  </w:num>
  <w:num w:numId="16" w16cid:durableId="1857033525">
    <w:abstractNumId w:val="10"/>
  </w:num>
  <w:num w:numId="17" w16cid:durableId="201601029">
    <w:abstractNumId w:val="22"/>
  </w:num>
  <w:num w:numId="18" w16cid:durableId="892884802">
    <w:abstractNumId w:val="16"/>
  </w:num>
  <w:num w:numId="19" w16cid:durableId="1000234076">
    <w:abstractNumId w:val="15"/>
  </w:num>
  <w:num w:numId="20" w16cid:durableId="743724765">
    <w:abstractNumId w:val="5"/>
  </w:num>
  <w:num w:numId="21" w16cid:durableId="1891502792">
    <w:abstractNumId w:val="2"/>
  </w:num>
  <w:num w:numId="22" w16cid:durableId="1935353934">
    <w:abstractNumId w:val="1"/>
  </w:num>
  <w:num w:numId="23" w16cid:durableId="106237836">
    <w:abstractNumId w:val="25"/>
  </w:num>
  <w:num w:numId="24" w16cid:durableId="1151562055">
    <w:abstractNumId w:val="4"/>
  </w:num>
  <w:num w:numId="25" w16cid:durableId="537934497">
    <w:abstractNumId w:val="6"/>
  </w:num>
  <w:num w:numId="26" w16cid:durableId="90047550">
    <w:abstractNumId w:val="19"/>
  </w:num>
  <w:num w:numId="27" w16cid:durableId="58479769">
    <w:abstractNumId w:val="19"/>
  </w:num>
  <w:num w:numId="28" w16cid:durableId="849413666">
    <w:abstractNumId w:val="19"/>
  </w:num>
  <w:num w:numId="29" w16cid:durableId="8761633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75"/>
  <w:hideSpellingErrors/>
  <w:hideGrammaticalError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U2tTQ0tTSwMDS0NDVS0lEKTi0uzszPAykwrgUAneJSBCwAAAA="/>
  </w:docVars>
  <w:rsids>
    <w:rsidRoot w:val="00A85C6E"/>
    <w:rsid w:val="00005CE0"/>
    <w:rsid w:val="00037F78"/>
    <w:rsid w:val="0004355A"/>
    <w:rsid w:val="00065B32"/>
    <w:rsid w:val="00067B2A"/>
    <w:rsid w:val="000E7B0D"/>
    <w:rsid w:val="00130C94"/>
    <w:rsid w:val="001547D7"/>
    <w:rsid w:val="00157C65"/>
    <w:rsid w:val="00193041"/>
    <w:rsid w:val="001A2D80"/>
    <w:rsid w:val="001A4879"/>
    <w:rsid w:val="001D10C5"/>
    <w:rsid w:val="001F0BCB"/>
    <w:rsid w:val="002021F8"/>
    <w:rsid w:val="002039B0"/>
    <w:rsid w:val="00232F4A"/>
    <w:rsid w:val="0027782C"/>
    <w:rsid w:val="00281F86"/>
    <w:rsid w:val="002975AF"/>
    <w:rsid w:val="002A7F38"/>
    <w:rsid w:val="002E5772"/>
    <w:rsid w:val="002F3033"/>
    <w:rsid w:val="0032047C"/>
    <w:rsid w:val="00322F87"/>
    <w:rsid w:val="00340E39"/>
    <w:rsid w:val="00396FB8"/>
    <w:rsid w:val="003A1308"/>
    <w:rsid w:val="0040326A"/>
    <w:rsid w:val="0041483C"/>
    <w:rsid w:val="004206A7"/>
    <w:rsid w:val="00422912"/>
    <w:rsid w:val="004342F0"/>
    <w:rsid w:val="004D34B3"/>
    <w:rsid w:val="00546FEE"/>
    <w:rsid w:val="005529A2"/>
    <w:rsid w:val="005569A2"/>
    <w:rsid w:val="00574092"/>
    <w:rsid w:val="00581EB5"/>
    <w:rsid w:val="005A4578"/>
    <w:rsid w:val="005E6574"/>
    <w:rsid w:val="00601F15"/>
    <w:rsid w:val="00617EE5"/>
    <w:rsid w:val="00620724"/>
    <w:rsid w:val="00631B5B"/>
    <w:rsid w:val="00651581"/>
    <w:rsid w:val="00672E7E"/>
    <w:rsid w:val="006B067B"/>
    <w:rsid w:val="007064EB"/>
    <w:rsid w:val="0071095B"/>
    <w:rsid w:val="00732057"/>
    <w:rsid w:val="007708D3"/>
    <w:rsid w:val="00774A67"/>
    <w:rsid w:val="00794EC8"/>
    <w:rsid w:val="007A54D4"/>
    <w:rsid w:val="008040FA"/>
    <w:rsid w:val="008406DA"/>
    <w:rsid w:val="0084146F"/>
    <w:rsid w:val="00846FCB"/>
    <w:rsid w:val="0089213C"/>
    <w:rsid w:val="008B0D20"/>
    <w:rsid w:val="008B22FD"/>
    <w:rsid w:val="008B3BE9"/>
    <w:rsid w:val="00956B40"/>
    <w:rsid w:val="009641CD"/>
    <w:rsid w:val="00975085"/>
    <w:rsid w:val="009A35A0"/>
    <w:rsid w:val="009B4BBF"/>
    <w:rsid w:val="009E3FD4"/>
    <w:rsid w:val="00A02B71"/>
    <w:rsid w:val="00A13641"/>
    <w:rsid w:val="00A17E81"/>
    <w:rsid w:val="00A218D9"/>
    <w:rsid w:val="00A34A86"/>
    <w:rsid w:val="00A5197C"/>
    <w:rsid w:val="00A524B8"/>
    <w:rsid w:val="00A54106"/>
    <w:rsid w:val="00A75665"/>
    <w:rsid w:val="00A85C6E"/>
    <w:rsid w:val="00A91A44"/>
    <w:rsid w:val="00A922C7"/>
    <w:rsid w:val="00AD713F"/>
    <w:rsid w:val="00AE5E96"/>
    <w:rsid w:val="00AF43E7"/>
    <w:rsid w:val="00AF64D5"/>
    <w:rsid w:val="00AF713A"/>
    <w:rsid w:val="00B127E0"/>
    <w:rsid w:val="00B225DA"/>
    <w:rsid w:val="00B71E1F"/>
    <w:rsid w:val="00B83E42"/>
    <w:rsid w:val="00BA49B2"/>
    <w:rsid w:val="00BC30FA"/>
    <w:rsid w:val="00BF17A2"/>
    <w:rsid w:val="00C1070A"/>
    <w:rsid w:val="00C45C17"/>
    <w:rsid w:val="00C45DFF"/>
    <w:rsid w:val="00C539ED"/>
    <w:rsid w:val="00C65094"/>
    <w:rsid w:val="00C75B15"/>
    <w:rsid w:val="00C770A4"/>
    <w:rsid w:val="00CB047E"/>
    <w:rsid w:val="00CB5BE9"/>
    <w:rsid w:val="00CD0B33"/>
    <w:rsid w:val="00CE1047"/>
    <w:rsid w:val="00CF54A7"/>
    <w:rsid w:val="00CF57FC"/>
    <w:rsid w:val="00D3032F"/>
    <w:rsid w:val="00D57815"/>
    <w:rsid w:val="00D6329A"/>
    <w:rsid w:val="00D976C4"/>
    <w:rsid w:val="00DC631C"/>
    <w:rsid w:val="00DC7E30"/>
    <w:rsid w:val="00DC7E9F"/>
    <w:rsid w:val="00DF608A"/>
    <w:rsid w:val="00E33B7B"/>
    <w:rsid w:val="00E655E2"/>
    <w:rsid w:val="00EB5375"/>
    <w:rsid w:val="00EC6EBA"/>
    <w:rsid w:val="00EF6374"/>
    <w:rsid w:val="00F130F1"/>
    <w:rsid w:val="00F50D7F"/>
    <w:rsid w:val="00F50FAB"/>
    <w:rsid w:val="00F73AC0"/>
    <w:rsid w:val="00F818FC"/>
    <w:rsid w:val="00F86DA7"/>
    <w:rsid w:val="00FC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9A818D"/>
  <w15:docId w15:val="{8025A2B4-CAD0-4C03-B169-795B46A9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2E7E"/>
    <w:pPr>
      <w:spacing w:after="120" w:line="360" w:lineRule="auto"/>
      <w:jc w:val="both"/>
    </w:pPr>
    <w:rPr>
      <w:rFonts w:ascii="Calibri" w:eastAsia="Times New Roman" w:hAnsi="Calibri"/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672E7E"/>
    <w:pPr>
      <w:numPr>
        <w:numId w:val="29"/>
      </w:numPr>
      <w:outlineLvl w:val="0"/>
    </w:pPr>
    <w:rPr>
      <w:rFonts w:cs="Arial"/>
      <w:bCs/>
    </w:rPr>
  </w:style>
  <w:style w:type="paragraph" w:styleId="Heading2">
    <w:name w:val="heading 2"/>
    <w:basedOn w:val="Normal"/>
    <w:next w:val="Normal"/>
    <w:qFormat/>
    <w:rsid w:val="00672E7E"/>
    <w:pPr>
      <w:numPr>
        <w:ilvl w:val="1"/>
        <w:numId w:val="29"/>
      </w:numPr>
      <w:outlineLvl w:val="1"/>
    </w:pPr>
    <w:rPr>
      <w:rFonts w:cs="Arial"/>
      <w:bCs/>
      <w:iCs/>
    </w:rPr>
  </w:style>
  <w:style w:type="paragraph" w:styleId="Heading3">
    <w:name w:val="heading 3"/>
    <w:basedOn w:val="Normal"/>
    <w:next w:val="Normal"/>
    <w:qFormat/>
    <w:rsid w:val="00672E7E"/>
    <w:pPr>
      <w:numPr>
        <w:ilvl w:val="2"/>
        <w:numId w:val="29"/>
      </w:numPr>
      <w:outlineLvl w:val="2"/>
    </w:pPr>
    <w:rPr>
      <w:rFonts w:cs="Arial"/>
      <w:bCs/>
      <w:szCs w:val="26"/>
    </w:rPr>
  </w:style>
  <w:style w:type="paragraph" w:styleId="Heading4">
    <w:name w:val="heading 4"/>
    <w:basedOn w:val="Heading3"/>
    <w:next w:val="Normal"/>
    <w:link w:val="Heading4Char"/>
    <w:qFormat/>
    <w:rsid w:val="00672E7E"/>
    <w:pPr>
      <w:numPr>
        <w:ilvl w:val="3"/>
        <w:numId w:val="1"/>
      </w:numPr>
      <w:tabs>
        <w:tab w:val="clear" w:pos="2940"/>
        <w:tab w:val="num" w:pos="2268"/>
      </w:tabs>
      <w:ind w:left="2268" w:hanging="2268"/>
      <w:outlineLvl w:val="3"/>
    </w:pPr>
  </w:style>
  <w:style w:type="paragraph" w:styleId="Heading5">
    <w:name w:val="heading 5"/>
    <w:basedOn w:val="Normal"/>
    <w:next w:val="Normal"/>
    <w:qFormat/>
    <w:rsid w:val="00672E7E"/>
    <w:pPr>
      <w:numPr>
        <w:ilvl w:val="4"/>
        <w:numId w:val="29"/>
      </w:numPr>
      <w:spacing w:after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qFormat/>
    <w:rsid w:val="00672E7E"/>
    <w:pPr>
      <w:numPr>
        <w:ilvl w:val="5"/>
        <w:numId w:val="29"/>
      </w:numPr>
      <w:spacing w:after="24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  <w:rsid w:val="00672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E7E"/>
  </w:style>
  <w:style w:type="paragraph" w:styleId="Header">
    <w:name w:val="header"/>
    <w:basedOn w:val="Normal"/>
    <w:rsid w:val="00672E7E"/>
    <w:pPr>
      <w:tabs>
        <w:tab w:val="center" w:pos="4536"/>
        <w:tab w:val="right" w:pos="9072"/>
      </w:tabs>
    </w:pPr>
    <w:rPr>
      <w:sz w:val="18"/>
    </w:rPr>
  </w:style>
  <w:style w:type="paragraph" w:styleId="Footer">
    <w:name w:val="footer"/>
    <w:basedOn w:val="Normal"/>
    <w:rsid w:val="00672E7E"/>
    <w:pPr>
      <w:pBdr>
        <w:top w:val="single" w:sz="6" w:space="1" w:color="auto"/>
      </w:pBdr>
      <w:tabs>
        <w:tab w:val="center" w:pos="4536"/>
        <w:tab w:val="right" w:pos="9072"/>
      </w:tabs>
    </w:pPr>
    <w:rPr>
      <w:sz w:val="18"/>
    </w:rPr>
  </w:style>
  <w:style w:type="paragraph" w:styleId="BodyTextIndent">
    <w:name w:val="Body Text Indent"/>
    <w:basedOn w:val="Normal"/>
    <w:rsid w:val="00672E7E"/>
    <w:pPr>
      <w:ind w:left="-360"/>
    </w:pPr>
    <w:rPr>
      <w:b/>
      <w:bCs/>
    </w:rPr>
  </w:style>
  <w:style w:type="paragraph" w:styleId="BodyTextIndent2">
    <w:name w:val="Body Text Indent 2"/>
    <w:basedOn w:val="Normal"/>
    <w:rsid w:val="00672E7E"/>
    <w:pPr>
      <w:ind w:left="-360"/>
    </w:pPr>
  </w:style>
  <w:style w:type="paragraph" w:styleId="BodyText">
    <w:name w:val="Body Text"/>
    <w:basedOn w:val="Normal"/>
    <w:rsid w:val="00672E7E"/>
    <w:pPr>
      <w:spacing w:before="40" w:line="160" w:lineRule="exact"/>
    </w:pPr>
    <w:rPr>
      <w:rFonts w:ascii="Arial" w:hAnsi="Arial" w:cs="Arial"/>
      <w:sz w:val="14"/>
    </w:rPr>
  </w:style>
  <w:style w:type="paragraph" w:styleId="BodyText2">
    <w:name w:val="Body Text 2"/>
    <w:basedOn w:val="Normal"/>
    <w:rsid w:val="00672E7E"/>
    <w:rPr>
      <w:sz w:val="18"/>
    </w:rPr>
  </w:style>
  <w:style w:type="paragraph" w:styleId="BodyText3">
    <w:name w:val="Body Text 3"/>
    <w:basedOn w:val="Normal"/>
    <w:rsid w:val="00672E7E"/>
  </w:style>
  <w:style w:type="paragraph" w:styleId="BalloonText">
    <w:name w:val="Balloon Text"/>
    <w:basedOn w:val="Normal"/>
    <w:semiHidden/>
    <w:rsid w:val="00672E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72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672E7E"/>
    <w:pPr>
      <w:spacing w:after="240"/>
      <w:jc w:val="center"/>
    </w:pPr>
    <w:rPr>
      <w:rFonts w:asciiTheme="minorHAnsi" w:hAnsiTheme="minorHAnsi" w:cs="Arial"/>
      <w:b/>
      <w:bCs/>
      <w:kern w:val="28"/>
      <w:sz w:val="24"/>
      <w:szCs w:val="32"/>
    </w:rPr>
  </w:style>
  <w:style w:type="paragraph" w:customStyle="1" w:styleId="Indent10">
    <w:name w:val="Indent 10"/>
    <w:basedOn w:val="Normal"/>
    <w:rsid w:val="00672E7E"/>
    <w:pPr>
      <w:spacing w:after="240"/>
      <w:ind w:left="567"/>
    </w:pPr>
    <w:rPr>
      <w:lang w:val="en-US"/>
    </w:rPr>
  </w:style>
  <w:style w:type="paragraph" w:customStyle="1" w:styleId="Indent20">
    <w:name w:val="Indent 20"/>
    <w:basedOn w:val="Normal"/>
    <w:next w:val="Normal"/>
    <w:rsid w:val="00672E7E"/>
    <w:pPr>
      <w:ind w:left="1134"/>
    </w:pPr>
  </w:style>
  <w:style w:type="paragraph" w:styleId="DocumentMap">
    <w:name w:val="Document Map"/>
    <w:basedOn w:val="Normal"/>
    <w:semiHidden/>
    <w:rsid w:val="00672E7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GNormal">
    <w:name w:val="BGNormal"/>
    <w:basedOn w:val="Normal"/>
    <w:rsid w:val="00672E7E"/>
    <w:pPr>
      <w:widowControl w:val="0"/>
    </w:pPr>
    <w:rPr>
      <w:szCs w:val="22"/>
      <w:lang w:val="en-ZA"/>
    </w:rPr>
  </w:style>
  <w:style w:type="paragraph" w:customStyle="1" w:styleId="Text">
    <w:name w:val="Text"/>
    <w:basedOn w:val="Normal"/>
    <w:rsid w:val="00672E7E"/>
    <w:rPr>
      <w:szCs w:val="20"/>
    </w:rPr>
  </w:style>
  <w:style w:type="paragraph" w:styleId="Caption">
    <w:name w:val="caption"/>
    <w:basedOn w:val="Normal"/>
    <w:next w:val="Normal"/>
    <w:qFormat/>
    <w:rsid w:val="00672E7E"/>
    <w:pPr>
      <w:spacing w:before="120"/>
      <w:jc w:val="center"/>
    </w:pPr>
    <w:rPr>
      <w:rFonts w:asciiTheme="minorHAnsi" w:hAnsiTheme="minorHAnsi"/>
      <w:b/>
      <w:bCs/>
      <w:szCs w:val="20"/>
    </w:rPr>
  </w:style>
  <w:style w:type="character" w:customStyle="1" w:styleId="Heading4Char">
    <w:name w:val="Heading 4 Char"/>
    <w:basedOn w:val="DefaultParagraphFont"/>
    <w:link w:val="Heading4"/>
    <w:rsid w:val="00672E7E"/>
    <w:rPr>
      <w:rFonts w:ascii="Calibri" w:eastAsia="Times New Roman" w:hAnsi="Calibri" w:cs="Arial"/>
      <w:bCs/>
      <w:sz w:val="22"/>
      <w:szCs w:val="2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nat\Documents\Custom%20Office%20Templates\Legal%20Number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Legal Numbering</Template>
  <TotalTime>3</TotalTime>
  <Pages>1</Pages>
  <Words>146</Words>
  <Characters>905</Characters>
  <Application>Microsoft Office Word</Application>
  <DocSecurity>0</DocSecurity>
  <Lines>34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8 July 2002</vt:lpstr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 July 2002</dc:title>
  <dc:creator>Jonathan Ely</dc:creator>
  <cp:lastModifiedBy>Jonathan Ely</cp:lastModifiedBy>
  <cp:revision>3</cp:revision>
  <cp:lastPrinted>2008-05-23T11:47:00Z</cp:lastPrinted>
  <dcterms:created xsi:type="dcterms:W3CDTF">2024-10-19T14:33:00Z</dcterms:created>
  <dcterms:modified xsi:type="dcterms:W3CDTF">2024-10-19T14:38:00Z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1a84ea75-fd08-49df-adbd-d698bd9cacf5</vt:lpwstr>
  </property>
</Properties>
</file>